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2FA8B387" w14:textId="77777777" w:rsidTr="006145D8">
        <w:tc>
          <w:tcPr>
            <w:tcW w:w="5000" w:type="pct"/>
            <w:gridSpan w:val="4"/>
            <w:shd w:val="clear" w:color="auto" w:fill="1F6573" w:themeFill="accent5"/>
            <w:vAlign w:val="bottom"/>
          </w:tcPr>
          <w:p w14:paraId="4B344786" w14:textId="551FDFB9" w:rsidR="000172E5" w:rsidRPr="00E8544C" w:rsidRDefault="00141272" w:rsidP="00637200">
            <w:pPr>
              <w:pStyle w:val="Heading1"/>
              <w:outlineLvl w:val="0"/>
            </w:pPr>
            <w:r>
              <w:t xml:space="preserve">Clinician </w:t>
            </w:r>
            <w:r w:rsidR="00E8544C" w:rsidRPr="00E8544C">
              <w:t>Driver Information</w:t>
            </w:r>
          </w:p>
        </w:tc>
      </w:tr>
      <w:tr w:rsidR="000172E5" w:rsidRPr="00846B76" w14:paraId="322EB30D" w14:textId="77777777" w:rsidTr="006145D8">
        <w:sdt>
          <w:sdtPr>
            <w:id w:val="1621259925"/>
            <w:placeholder>
              <w:docPart w:val="321BFE6559A84F41B30A1C1707B8A2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FBFF55" w14:textId="77777777" w:rsidR="000172E5" w:rsidRPr="00141272" w:rsidRDefault="007147D7" w:rsidP="00637200">
                <w:pPr>
                  <w:pStyle w:val="NormalIndent"/>
                </w:pPr>
                <w:r w:rsidRPr="00141272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F7F500C" w14:textId="77777777" w:rsidR="000172E5" w:rsidRPr="00141272" w:rsidRDefault="000172E5" w:rsidP="00311D4F"/>
        </w:tc>
      </w:tr>
      <w:tr w:rsidR="000172E5" w:rsidRPr="00846B76" w14:paraId="54F27A14" w14:textId="77777777" w:rsidTr="006145D8">
        <w:sdt>
          <w:sdtPr>
            <w:id w:val="-1470592894"/>
            <w:placeholder>
              <w:docPart w:val="9C50DFC94D0945DE95981C05462E6C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497D9A2" w14:textId="77777777" w:rsidR="000172E5" w:rsidRPr="00141272" w:rsidRDefault="007147D7" w:rsidP="00637200">
                <w:pPr>
                  <w:pStyle w:val="NormalIndent"/>
                </w:pPr>
                <w:r w:rsidRPr="00141272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84E283" w14:textId="77777777" w:rsidR="000172E5" w:rsidRPr="00141272" w:rsidRDefault="000172E5" w:rsidP="00311D4F"/>
        </w:tc>
      </w:tr>
      <w:tr w:rsidR="000172E5" w:rsidRPr="00846B76" w14:paraId="6CA3AEFD" w14:textId="77777777" w:rsidTr="006145D8">
        <w:tc>
          <w:tcPr>
            <w:tcW w:w="1334" w:type="pct"/>
            <w:vAlign w:val="bottom"/>
          </w:tcPr>
          <w:p w14:paraId="75423DD5" w14:textId="51B8E721" w:rsidR="000172E5" w:rsidRPr="00141272" w:rsidRDefault="00E8544C" w:rsidP="00637200">
            <w:pPr>
              <w:pStyle w:val="NormalIndent"/>
            </w:pPr>
            <w:r w:rsidRPr="00141272">
              <w:t>Site Name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4B1C27" w14:textId="77777777" w:rsidR="000172E5" w:rsidRPr="00141272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2183BCBE" w14:textId="6B1520D0" w:rsidR="000172E5" w:rsidRPr="00141272" w:rsidRDefault="00E8544C" w:rsidP="00311D4F">
            <w:r w:rsidRPr="00141272">
              <w:t>Shift Date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EC7DD1" w14:textId="77777777" w:rsidR="000172E5" w:rsidRPr="00E8544C" w:rsidRDefault="000172E5" w:rsidP="00311D4F">
            <w:pPr>
              <w:rPr>
                <w:highlight w:val="darkBlue"/>
              </w:rPr>
            </w:pPr>
          </w:p>
        </w:tc>
      </w:tr>
      <w:tr w:rsidR="000172E5" w:rsidRPr="00846B76" w14:paraId="2A4AE90D" w14:textId="77777777" w:rsidTr="006145D8">
        <w:tc>
          <w:tcPr>
            <w:tcW w:w="5000" w:type="pct"/>
            <w:gridSpan w:val="4"/>
            <w:shd w:val="clear" w:color="auto" w:fill="1F6573" w:themeFill="accent5"/>
            <w:vAlign w:val="bottom"/>
          </w:tcPr>
          <w:p w14:paraId="4D6B593A" w14:textId="6387C911" w:rsidR="000172E5" w:rsidRPr="00141272" w:rsidRDefault="00141272" w:rsidP="00637200">
            <w:pPr>
              <w:pStyle w:val="Heading1"/>
              <w:outlineLvl w:val="0"/>
            </w:pPr>
            <w:r>
              <w:t>Clinician Passenger Information</w:t>
            </w:r>
          </w:p>
        </w:tc>
      </w:tr>
      <w:tr w:rsidR="000172E5" w:rsidRPr="00846B76" w14:paraId="33FADBE4" w14:textId="77777777" w:rsidTr="006145D8">
        <w:sdt>
          <w:sdtPr>
            <w:id w:val="-2047821762"/>
            <w:placeholder>
              <w:docPart w:val="5420F604FBA34F1FA43F068A94979E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6DB6F8B" w14:textId="77777777" w:rsidR="000172E5" w:rsidRPr="00141272" w:rsidRDefault="007147D7" w:rsidP="00311D4F">
                <w:pPr>
                  <w:pStyle w:val="NormalIndent"/>
                </w:pPr>
                <w:r w:rsidRPr="00141272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B52D679" w14:textId="77777777" w:rsidR="000172E5" w:rsidRPr="00141272" w:rsidRDefault="000172E5" w:rsidP="00311D4F"/>
        </w:tc>
      </w:tr>
      <w:tr w:rsidR="000172E5" w:rsidRPr="00846B76" w14:paraId="278D9CA0" w14:textId="77777777" w:rsidTr="006145D8">
        <w:sdt>
          <w:sdtPr>
            <w:id w:val="-1368443858"/>
            <w:placeholder>
              <w:docPart w:val="B6E32F215C084877B149354FFF081A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9D27E17" w14:textId="77777777" w:rsidR="000172E5" w:rsidRPr="00141272" w:rsidRDefault="007147D7" w:rsidP="00311D4F">
                <w:pPr>
                  <w:pStyle w:val="NormalIndent"/>
                </w:pPr>
                <w:r w:rsidRPr="00141272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3BFE0A" w14:textId="77777777" w:rsidR="000172E5" w:rsidRPr="00141272" w:rsidRDefault="000172E5" w:rsidP="00311D4F"/>
        </w:tc>
      </w:tr>
      <w:tr w:rsidR="000172E5" w:rsidRPr="00846B76" w14:paraId="48EECF57" w14:textId="77777777" w:rsidTr="006145D8">
        <w:tc>
          <w:tcPr>
            <w:tcW w:w="1334" w:type="pct"/>
            <w:vAlign w:val="bottom"/>
          </w:tcPr>
          <w:p w14:paraId="7EBE7B8A" w14:textId="38FB1B08" w:rsidR="000172E5" w:rsidRPr="00141272" w:rsidRDefault="00E8544C" w:rsidP="00311D4F">
            <w:pPr>
              <w:pStyle w:val="NormalIndent"/>
            </w:pPr>
            <w:r w:rsidRPr="00141272">
              <w:t>Site Name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966008" w14:textId="77777777" w:rsidR="000172E5" w:rsidRPr="00141272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FEEF955" w14:textId="781B59C4" w:rsidR="000172E5" w:rsidRPr="00141272" w:rsidRDefault="00E8544C" w:rsidP="00637200">
            <w:r w:rsidRPr="00141272">
              <w:t>Shift Date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01767" w14:textId="77777777" w:rsidR="000172E5" w:rsidRPr="00E8544C" w:rsidRDefault="000172E5" w:rsidP="00311D4F">
            <w:pPr>
              <w:rPr>
                <w:highlight w:val="darkBlue"/>
              </w:rPr>
            </w:pPr>
          </w:p>
        </w:tc>
      </w:tr>
    </w:tbl>
    <w:p w14:paraId="5C4CAAC2" w14:textId="64601CD6" w:rsidR="000172E5" w:rsidRDefault="000172E5" w:rsidP="00637200"/>
    <w:p w14:paraId="68E1AA88" w14:textId="22BC4F8D" w:rsidR="00E8544C" w:rsidRPr="00E8544C" w:rsidRDefault="00E8544C" w:rsidP="00E8544C">
      <w:pPr>
        <w:tabs>
          <w:tab w:val="left" w:pos="65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581AC5" wp14:editId="5D6D2126">
                <wp:simplePos x="0" y="0"/>
                <wp:positionH relativeFrom="margin">
                  <wp:posOffset>4286250</wp:posOffset>
                </wp:positionH>
                <wp:positionV relativeFrom="paragraph">
                  <wp:posOffset>168275</wp:posOffset>
                </wp:positionV>
                <wp:extent cx="1200150" cy="9525"/>
                <wp:effectExtent l="19050" t="1905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55078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A88EF" id="Straight Connector 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7.5pt,13.25pt" to="6in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" strokecolor="#155078" strokeweight="2.25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A41DF42" wp14:editId="772F26FC">
                <wp:simplePos x="0" y="0"/>
                <wp:positionH relativeFrom="column">
                  <wp:posOffset>1562100</wp:posOffset>
                </wp:positionH>
                <wp:positionV relativeFrom="paragraph">
                  <wp:posOffset>168275</wp:posOffset>
                </wp:positionV>
                <wp:extent cx="2038350" cy="0"/>
                <wp:effectExtent l="0" t="1905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3DCC9" id="Straight Connector 8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pt,13.25pt" to="283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" strokecolor="#155078 [3204]" strokeweight="2.25pt">
                <v:stroke dashstyle="1 1" joinstyle="miter"/>
              </v:line>
            </w:pict>
          </mc:Fallback>
        </mc:AlternateContent>
      </w:r>
      <w:proofErr w:type="gramStart"/>
      <w:r w:rsidR="009168BD">
        <w:t xml:space="preserve">Manager’s </w:t>
      </w:r>
      <w:r>
        <w:t xml:space="preserve"> Signature</w:t>
      </w:r>
      <w:proofErr w:type="gramEnd"/>
      <w:r>
        <w:t xml:space="preserve">                                                       | Date</w:t>
      </w:r>
    </w:p>
    <w:p w14:paraId="40ABA838" w14:textId="53DD1C09" w:rsidR="00E8544C" w:rsidRPr="00E8544C" w:rsidRDefault="00E8544C" w:rsidP="00E8544C"/>
    <w:p w14:paraId="718C593A" w14:textId="30480706" w:rsidR="00E8544C" w:rsidRPr="00E8544C" w:rsidRDefault="00E8544C" w:rsidP="00E8544C"/>
    <w:p w14:paraId="56423BE2" w14:textId="46002A9D" w:rsidR="00E8544C" w:rsidRPr="00E8544C" w:rsidRDefault="00E8544C" w:rsidP="00E8544C"/>
    <w:p w14:paraId="0F6F96E4" w14:textId="46FC51BD" w:rsidR="00E8544C" w:rsidRPr="00E8544C" w:rsidRDefault="00E8544C" w:rsidP="00E8544C"/>
    <w:p w14:paraId="58D8A03E" w14:textId="09884989" w:rsidR="00E8544C" w:rsidRPr="00E8544C" w:rsidRDefault="00E8544C" w:rsidP="00E8544C"/>
    <w:p w14:paraId="4C79CC88" w14:textId="77777777" w:rsidR="00E8544C" w:rsidRPr="00E8544C" w:rsidRDefault="00E8544C" w:rsidP="00E8544C">
      <w:pPr>
        <w:jc w:val="center"/>
      </w:pPr>
    </w:p>
    <w:sectPr w:rsidR="00E8544C" w:rsidRPr="00E8544C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50538" w14:textId="77777777" w:rsidR="00E8544C" w:rsidRDefault="00E8544C" w:rsidP="000172E5">
      <w:pPr>
        <w:spacing w:after="0" w:line="240" w:lineRule="auto"/>
      </w:pPr>
      <w:r>
        <w:separator/>
      </w:r>
    </w:p>
  </w:endnote>
  <w:endnote w:type="continuationSeparator" w:id="0">
    <w:p w14:paraId="2FEB242E" w14:textId="77777777" w:rsidR="00E8544C" w:rsidRDefault="00E8544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1098691-162C-43D1-8DE7-863355CA76C9}"/>
    <w:embedBold r:id="rId2" w:fontKey="{71893F24-D8B4-4587-8A7C-4B764F8E39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866774C-1C1B-4608-AA07-EE705D664230}"/>
    <w:embedBold r:id="rId4" w:fontKey="{7CBDD1A6-B9E6-45B4-881D-84E09E3352F7}"/>
    <w:embedItalic r:id="rId5" w:fontKey="{845FC4FF-A93B-4660-B39A-5A55BAE9032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24560BC-E68A-4ED2-8677-8F20F133DB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53C804A-8074-4CB4-8FEF-4C469D914A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97E8A" w14:textId="6424B1BF" w:rsidR="006145D8" w:rsidRDefault="00E8544C" w:rsidP="00637200">
    <w:pPr>
      <w:pStyle w:val="Footer"/>
    </w:pPr>
    <w:r>
      <w:rPr>
        <w:noProof/>
      </w:rPr>
      <w:drawing>
        <wp:inline distT="0" distB="0" distL="0" distR="0" wp14:anchorId="6EC3E4DE" wp14:editId="2C6BD9BB">
          <wp:extent cx="1333333" cy="761905"/>
          <wp:effectExtent l="0" t="0" r="0" b="0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333" cy="7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FB13E" w14:textId="77777777" w:rsidR="00E8544C" w:rsidRDefault="00E8544C" w:rsidP="000172E5">
      <w:pPr>
        <w:spacing w:after="0" w:line="240" w:lineRule="auto"/>
      </w:pPr>
      <w:r>
        <w:separator/>
      </w:r>
    </w:p>
  </w:footnote>
  <w:footnote w:type="continuationSeparator" w:id="0">
    <w:p w14:paraId="1FAF5936" w14:textId="77777777" w:rsidR="00E8544C" w:rsidRDefault="00E8544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6D28FC1D" w14:textId="77777777" w:rsidTr="00384B05">
      <w:trPr>
        <w:trHeight w:val="990"/>
      </w:trPr>
      <w:tc>
        <w:tcPr>
          <w:tcW w:w="1350" w:type="dxa"/>
          <w:vAlign w:val="center"/>
        </w:tcPr>
        <w:p w14:paraId="747BBF7A" w14:textId="7DB6F983" w:rsidR="00B337A2" w:rsidRPr="00637200" w:rsidRDefault="00E8544C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6F8F05C8" wp14:editId="32CD6D30">
                <wp:extent cx="696061" cy="704850"/>
                <wp:effectExtent l="0" t="0" r="889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935" cy="712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A6DB0EB" w14:textId="7CA2F49B" w:rsidR="00B337A2" w:rsidRPr="00E8544C" w:rsidRDefault="009727E8" w:rsidP="00637200">
          <w:pPr>
            <w:pStyle w:val="Header"/>
            <w:rPr>
              <w:color w:val="206C7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E7C3AFB" wp14:editId="72046FA1">
                <wp:simplePos x="0" y="0"/>
                <wp:positionH relativeFrom="column">
                  <wp:posOffset>3684270</wp:posOffset>
                </wp:positionH>
                <wp:positionV relativeFrom="paragraph">
                  <wp:posOffset>-22860</wp:posOffset>
                </wp:positionV>
                <wp:extent cx="1332865" cy="761365"/>
                <wp:effectExtent l="0" t="0" r="0" b="0"/>
                <wp:wrapNone/>
                <wp:docPr id="2" name="Picture 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865" cy="761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8544C" w:rsidRPr="00E8544C">
            <w:rPr>
              <w:color w:val="206C76"/>
            </w:rPr>
            <w:t>Car Share Incentive Form</w:t>
          </w:r>
        </w:p>
      </w:tc>
    </w:tr>
  </w:tbl>
  <w:p w14:paraId="585CCF15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44C"/>
    <w:rsid w:val="000172E5"/>
    <w:rsid w:val="00052382"/>
    <w:rsid w:val="0006568A"/>
    <w:rsid w:val="00076F0F"/>
    <w:rsid w:val="00084253"/>
    <w:rsid w:val="000D1F49"/>
    <w:rsid w:val="00141272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168BD"/>
    <w:rsid w:val="00940E73"/>
    <w:rsid w:val="009727E8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F3D10"/>
    <w:rsid w:val="00E61C09"/>
    <w:rsid w:val="00E8544C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0DF5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1F6573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1F6573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ril%20Cowley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1BFE6559A84F41B30A1C1707B8A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B9FBD-2E66-4227-8973-CC081EAAFDF0}"/>
      </w:docPartPr>
      <w:docPartBody>
        <w:p w:rsidR="00985177" w:rsidRDefault="00067E66">
          <w:pPr>
            <w:pStyle w:val="321BFE6559A84F41B30A1C1707B8A2B7"/>
          </w:pPr>
          <w:r w:rsidRPr="006145D8">
            <w:t>First Name</w:t>
          </w:r>
        </w:p>
      </w:docPartBody>
    </w:docPart>
    <w:docPart>
      <w:docPartPr>
        <w:name w:val="9C50DFC94D0945DE95981C05462E6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C179B-5801-4CCE-B054-5C7F67F5E064}"/>
      </w:docPartPr>
      <w:docPartBody>
        <w:p w:rsidR="00985177" w:rsidRDefault="00067E66">
          <w:pPr>
            <w:pStyle w:val="9C50DFC94D0945DE95981C05462E6C87"/>
          </w:pPr>
          <w:r w:rsidRPr="006145D8">
            <w:t>Last Name</w:t>
          </w:r>
        </w:p>
      </w:docPartBody>
    </w:docPart>
    <w:docPart>
      <w:docPartPr>
        <w:name w:val="5420F604FBA34F1FA43F068A94979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DF2F9-3F9F-4067-9703-496B5BD03B15}"/>
      </w:docPartPr>
      <w:docPartBody>
        <w:p w:rsidR="00985177" w:rsidRDefault="00067E66">
          <w:pPr>
            <w:pStyle w:val="5420F604FBA34F1FA43F068A94979E31"/>
          </w:pPr>
          <w:r w:rsidRPr="006145D8">
            <w:t>First Name</w:t>
          </w:r>
        </w:p>
      </w:docPartBody>
    </w:docPart>
    <w:docPart>
      <w:docPartPr>
        <w:name w:val="B6E32F215C084877B149354FFF081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A4D5A-F5EF-4A32-B010-65C7D018ADAF}"/>
      </w:docPartPr>
      <w:docPartBody>
        <w:p w:rsidR="00985177" w:rsidRDefault="00067E66">
          <w:pPr>
            <w:pStyle w:val="B6E32F215C084877B149354FFF081ADE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66"/>
    <w:rsid w:val="00067E66"/>
    <w:rsid w:val="00985177"/>
    <w:rsid w:val="00CD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321BFE6559A84F41B30A1C1707B8A2B7">
    <w:name w:val="321BFE6559A84F41B30A1C1707B8A2B7"/>
  </w:style>
  <w:style w:type="paragraph" w:customStyle="1" w:styleId="9C50DFC94D0945DE95981C05462E6C87">
    <w:name w:val="9C50DFC94D0945DE95981C05462E6C87"/>
  </w:style>
  <w:style w:type="paragraph" w:customStyle="1" w:styleId="5420F604FBA34F1FA43F068A94979E31">
    <w:name w:val="5420F604FBA34F1FA43F068A94979E31"/>
  </w:style>
  <w:style w:type="paragraph" w:customStyle="1" w:styleId="B6E32F215C084877B149354FFF081ADE">
    <w:name w:val="B6E32F215C084877B149354FFF081ADE"/>
  </w:style>
  <w:style w:type="paragraph" w:customStyle="1" w:styleId="911D6575453642AAB6B5D3E22A5F7513">
    <w:name w:val="911D6575453642AAB6B5D3E22A5F7513"/>
    <w:rsid w:val="00CD2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1F6573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f29497-d84c-43f8-8b93-37a43826b4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C82E5FEF8FF42A675DEA69EC9D9AC" ma:contentTypeVersion="10" ma:contentTypeDescription="Create a new document." ma:contentTypeScope="" ma:versionID="3138039b5abe22e950140f36df060a5b">
  <xsd:schema xmlns:xsd="http://www.w3.org/2001/XMLSchema" xmlns:xs="http://www.w3.org/2001/XMLSchema" xmlns:p="http://schemas.microsoft.com/office/2006/metadata/properties" xmlns:ns2="71f29497-d84c-43f8-8b93-37a43826b436" targetNamespace="http://schemas.microsoft.com/office/2006/metadata/properties" ma:root="true" ma:fieldsID="f3d5743d582df0319463ca80899b5a40" ns2:_="">
    <xsd:import namespace="71f29497-d84c-43f8-8b93-37a43826b4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29497-d84c-43f8-8b93-37a43826b4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71f29497-d84c-43f8-8b93-37a43826b436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C9298F-1B8C-4C44-A446-43C5263890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f29497-d84c-43f8-8b93-37a43826b4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2020-10-13T21:16:00Z</dcterms:created>
  <dcterms:modified xsi:type="dcterms:W3CDTF">2020-12-08T21:05:00Z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0x010100FFBC82E5FEF8FF42A675DEA69EC9D9AC</vt:lpwstr>
  </property>
</Properties>
</file>